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C87627E" w14:textId="3410F904" w:rsidR="003F122D" w:rsidRDefault="003F122D" w:rsidP="000431A4">
      <w:pPr>
        <w:tabs>
          <w:tab w:val="left" w:pos="7267"/>
        </w:tabs>
        <w:spacing w:before="240" w:after="0"/>
        <w:rPr>
          <w:rFonts w:asciiTheme="minorHAnsi" w:hAnsiTheme="minorHAnsi" w:cstheme="minorHAnsi"/>
          <w:b/>
        </w:rPr>
      </w:pPr>
      <w:r w:rsidRPr="00895959">
        <w:rPr>
          <w:rFonts w:asciiTheme="minorHAnsi" w:hAnsiTheme="minorHAnsi" w:cstheme="minorHAnsi"/>
          <w:b/>
          <w:sz w:val="32"/>
          <w:szCs w:val="32"/>
          <w:u w:val="single"/>
        </w:rPr>
        <w:t>Zgłoszenie serwisowe</w:t>
      </w:r>
      <w:r w:rsidRPr="00895959">
        <w:rPr>
          <w:rFonts w:asciiTheme="minorHAnsi" w:hAnsiTheme="minorHAnsi" w:cstheme="minorHAnsi"/>
          <w:b/>
          <w:sz w:val="24"/>
          <w:szCs w:val="24"/>
        </w:rPr>
        <w:t xml:space="preserve">          </w:t>
      </w:r>
      <w:r w:rsidR="000B5930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</w:t>
      </w:r>
      <w:r w:rsidRPr="00895959">
        <w:rPr>
          <w:rFonts w:asciiTheme="minorHAnsi" w:hAnsiTheme="minorHAnsi" w:cstheme="minorHAnsi"/>
          <w:b/>
          <w:sz w:val="24"/>
          <w:szCs w:val="24"/>
        </w:rPr>
        <w:t xml:space="preserve">      Miejscowość………………... </w:t>
      </w:r>
      <w:r w:rsidRPr="00895959">
        <w:rPr>
          <w:rFonts w:asciiTheme="minorHAnsi" w:hAnsiTheme="minorHAnsi" w:cstheme="minorHAnsi"/>
          <w:b/>
        </w:rPr>
        <w:t>dn. …………..</w:t>
      </w:r>
    </w:p>
    <w:p w14:paraId="6AC8E058" w14:textId="556D1030" w:rsidR="00532979" w:rsidRPr="00532979" w:rsidRDefault="00532979" w:rsidP="003F122D">
      <w:pPr>
        <w:tabs>
          <w:tab w:val="left" w:pos="7267"/>
        </w:tabs>
        <w:rPr>
          <w:rFonts w:asciiTheme="minorHAnsi" w:hAnsiTheme="minorHAnsi" w:cstheme="minorHAnsi"/>
          <w:noProof/>
          <w:lang w:eastAsia="pl-PL"/>
        </w:rPr>
      </w:pPr>
      <w:r w:rsidRPr="0053297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5A79A1EE" wp14:editId="2158C882">
                <wp:simplePos x="0" y="0"/>
                <wp:positionH relativeFrom="margin">
                  <wp:align>right</wp:align>
                </wp:positionH>
                <wp:positionV relativeFrom="paragraph">
                  <wp:posOffset>242249</wp:posOffset>
                </wp:positionV>
                <wp:extent cx="5457120" cy="269875"/>
                <wp:effectExtent l="0" t="0" r="10795" b="15875"/>
                <wp:wrapNone/>
                <wp:docPr id="1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7120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34124" w14:textId="7AB29A10" w:rsidR="003F122D" w:rsidRDefault="003F122D" w:rsidP="003F122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9A1E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78.5pt;margin-top:19.05pt;width:429.7pt;height:21.25pt;z-index:251665408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" strokeweight=".5pt">
                <v:textbox inset="7.45pt,3.85pt,7.45pt,3.85pt">
                  <w:txbxContent>
                    <w:p w14:paraId="4B434124" w14:textId="7AB29A10" w:rsidR="003F122D" w:rsidRDefault="003F122D" w:rsidP="003F122D"/>
                  </w:txbxContent>
                </v:textbox>
                <w10:wrap anchorx="margin"/>
              </v:shape>
            </w:pict>
          </mc:Fallback>
        </mc:AlternateContent>
      </w:r>
    </w:p>
    <w:p w14:paraId="70DA675E" w14:textId="77777777" w:rsidR="003F122D" w:rsidRPr="00895959" w:rsidRDefault="003F122D" w:rsidP="003F122D">
      <w:pPr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25B2215E" wp14:editId="7D7511D0">
                <wp:simplePos x="0" y="0"/>
                <wp:positionH relativeFrom="margin">
                  <wp:posOffset>1458702</wp:posOffset>
                </wp:positionH>
                <wp:positionV relativeFrom="paragraph">
                  <wp:posOffset>263066</wp:posOffset>
                </wp:positionV>
                <wp:extent cx="5461647" cy="269875"/>
                <wp:effectExtent l="0" t="0" r="24765" b="15875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647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CC8CA9" w14:textId="30CD601C" w:rsidR="003F122D" w:rsidRDefault="003F122D" w:rsidP="003F122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B2215E" id="_x0000_s1027" type="#_x0000_t202" style="position:absolute;margin-left:114.85pt;margin-top:20.7pt;width:430.05pt;height:21.2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" strokeweight=".5pt">
                <v:textbox inset="7.45pt,3.85pt,7.45pt,3.85pt">
                  <w:txbxContent>
                    <w:p w14:paraId="64CC8CA9" w14:textId="30CD601C" w:rsidR="003F122D" w:rsidRDefault="003F122D" w:rsidP="003F122D"/>
                  </w:txbxContent>
                </v:textbox>
                <w10:wrap anchorx="margin"/>
              </v:shape>
            </w:pict>
          </mc:Fallback>
        </mc:AlternateContent>
      </w:r>
      <w:r w:rsidRPr="00895959">
        <w:rPr>
          <w:rFonts w:asciiTheme="minorHAnsi" w:hAnsiTheme="minorHAnsi" w:cstheme="minorHAnsi"/>
        </w:rPr>
        <w:t xml:space="preserve">Osoba  zgłaszająca </w:t>
      </w:r>
    </w:p>
    <w:p w14:paraId="05BC7B10" w14:textId="49B2FA0D" w:rsidR="003F122D" w:rsidRPr="00895959" w:rsidRDefault="00B410FB" w:rsidP="003F122D">
      <w:pPr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2BAECE9B" wp14:editId="03058A3C">
                <wp:simplePos x="0" y="0"/>
                <wp:positionH relativeFrom="margin">
                  <wp:posOffset>1472282</wp:posOffset>
                </wp:positionH>
                <wp:positionV relativeFrom="paragraph">
                  <wp:posOffset>270303</wp:posOffset>
                </wp:positionV>
                <wp:extent cx="5448067" cy="298450"/>
                <wp:effectExtent l="0" t="0" r="19685" b="2540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8067" cy="298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B170C6" w14:textId="51ECD53B" w:rsidR="003F122D" w:rsidRDefault="003F122D" w:rsidP="003F122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ECE9B" id="_x0000_s1028" type="#_x0000_t202" style="position:absolute;margin-left:115.95pt;margin-top:21.3pt;width:429pt;height:23.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" strokeweight=".5pt">
                <v:textbox inset="7.45pt,3.85pt,7.45pt,3.85pt">
                  <w:txbxContent>
                    <w:p w14:paraId="41B170C6" w14:textId="51ECD53B" w:rsidR="003F122D" w:rsidRDefault="003F122D" w:rsidP="003F122D"/>
                  </w:txbxContent>
                </v:textbox>
                <w10:wrap anchorx="margin"/>
              </v:shape>
            </w:pict>
          </mc:Fallback>
        </mc:AlternateContent>
      </w:r>
      <w:r w:rsidR="003F122D" w:rsidRPr="00895959">
        <w:rPr>
          <w:rFonts w:asciiTheme="minorHAnsi" w:hAnsiTheme="minorHAnsi" w:cstheme="minorHAnsi"/>
        </w:rPr>
        <w:t xml:space="preserve">Placówka zgłaszająca </w:t>
      </w:r>
    </w:p>
    <w:p w14:paraId="1763AF98" w14:textId="7B0353CE" w:rsidR="003F122D" w:rsidRPr="00895959" w:rsidRDefault="003F122D" w:rsidP="003F122D">
      <w:pPr>
        <w:spacing w:after="0"/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</w:rPr>
        <w:t>Nazwa wyrobu</w:t>
      </w:r>
    </w:p>
    <w:p w14:paraId="66542B37" w14:textId="77777777" w:rsidR="003F122D" w:rsidRPr="00895959" w:rsidRDefault="003F122D" w:rsidP="003F122D">
      <w:pPr>
        <w:spacing w:after="0"/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595CC073" wp14:editId="13C67B6C">
                <wp:simplePos x="0" y="0"/>
                <wp:positionH relativeFrom="margin">
                  <wp:align>right</wp:align>
                </wp:positionH>
                <wp:positionV relativeFrom="paragraph">
                  <wp:posOffset>153752</wp:posOffset>
                </wp:positionV>
                <wp:extent cx="5445584" cy="267335"/>
                <wp:effectExtent l="0" t="0" r="22225" b="1841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5584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4FC1BC" w14:textId="05BD2815" w:rsidR="003F122D" w:rsidRDefault="003F122D" w:rsidP="003F122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5CC073" id="Text Box 5" o:spid="_x0000_s1029" type="#_x0000_t202" style="position:absolute;margin-left:377.6pt;margin-top:12.1pt;width:428.8pt;height:21.05pt;z-index:25166131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" strokeweight=".5pt">
                <v:textbox inset="7.45pt,3.85pt,7.45pt,3.85pt">
                  <w:txbxContent>
                    <w:p w14:paraId="6F4FC1BC" w14:textId="05BD2815" w:rsidR="003F122D" w:rsidRDefault="003F122D" w:rsidP="003F122D"/>
                  </w:txbxContent>
                </v:textbox>
                <w10:wrap anchorx="margin"/>
              </v:shape>
            </w:pict>
          </mc:Fallback>
        </mc:AlternateContent>
      </w:r>
    </w:p>
    <w:p w14:paraId="460AC462" w14:textId="77777777" w:rsidR="003F122D" w:rsidRPr="00895959" w:rsidRDefault="003F122D" w:rsidP="003F122D">
      <w:pPr>
        <w:spacing w:after="0"/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</w:rPr>
        <w:t>Nr katalogowy</w:t>
      </w:r>
    </w:p>
    <w:p w14:paraId="261CB08E" w14:textId="0E503B1C" w:rsidR="003F122D" w:rsidRPr="00895959" w:rsidRDefault="00B410FB" w:rsidP="003F122D">
      <w:pPr>
        <w:spacing w:after="0"/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4FA0619F" wp14:editId="49B35CB6">
                <wp:simplePos x="0" y="0"/>
                <wp:positionH relativeFrom="column">
                  <wp:posOffset>1454175</wp:posOffset>
                </wp:positionH>
                <wp:positionV relativeFrom="paragraph">
                  <wp:posOffset>137676</wp:posOffset>
                </wp:positionV>
                <wp:extent cx="1611146" cy="267335"/>
                <wp:effectExtent l="0" t="0" r="27305" b="1841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146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DB3CE" w14:textId="77777777" w:rsidR="003F122D" w:rsidRDefault="003F122D" w:rsidP="003F122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0619F" id="Text Box 6" o:spid="_x0000_s1030" type="#_x0000_t202" style="position:absolute;margin-left:114.5pt;margin-top:10.85pt;width:126.85pt;height:21.0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" strokeweight=".5pt">
                <v:textbox inset="7.45pt,3.85pt,7.45pt,3.85pt">
                  <w:txbxContent>
                    <w:p w14:paraId="57ADB3CE" w14:textId="77777777" w:rsidR="003F122D" w:rsidRDefault="003F122D" w:rsidP="003F122D"/>
                  </w:txbxContent>
                </v:textbox>
              </v:shape>
            </w:pict>
          </mc:Fallback>
        </mc:AlternateContent>
      </w:r>
      <w:r w:rsidR="009C2003" w:rsidRPr="0089595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71552" behindDoc="0" locked="0" layoutInCell="1" allowOverlap="1" wp14:anchorId="1B35BB28" wp14:editId="36F851F3">
                <wp:simplePos x="0" y="0"/>
                <wp:positionH relativeFrom="margin">
                  <wp:align>right</wp:align>
                </wp:positionH>
                <wp:positionV relativeFrom="paragraph">
                  <wp:posOffset>137676</wp:posOffset>
                </wp:positionV>
                <wp:extent cx="2829133" cy="267335"/>
                <wp:effectExtent l="0" t="0" r="28575" b="1841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9133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883284" w14:textId="77777777" w:rsidR="00B609EE" w:rsidRDefault="00B609EE" w:rsidP="00B609EE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35BB28" id="Text Box 7" o:spid="_x0000_s1031" type="#_x0000_t202" style="position:absolute;margin-left:171.55pt;margin-top:10.85pt;width:222.75pt;height:21.05pt;z-index:251671552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" strokeweight=".5pt">
                <v:textbox inset="7.45pt,3.85pt,7.45pt,3.85pt">
                  <w:txbxContent>
                    <w:p w14:paraId="23883284" w14:textId="77777777" w:rsidR="00B609EE" w:rsidRDefault="00B609EE" w:rsidP="00B609EE"/>
                  </w:txbxContent>
                </v:textbox>
                <w10:wrap anchorx="margin"/>
              </v:shape>
            </w:pict>
          </mc:Fallback>
        </mc:AlternateContent>
      </w:r>
    </w:p>
    <w:p w14:paraId="5C05B964" w14:textId="1C7703D1" w:rsidR="00B609EE" w:rsidRPr="00895959" w:rsidRDefault="003F122D" w:rsidP="00B609EE">
      <w:pPr>
        <w:spacing w:after="0"/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</w:rPr>
        <w:t>Nr partii</w:t>
      </w:r>
      <w:r w:rsidR="008E2D7D" w:rsidRPr="00895959">
        <w:rPr>
          <w:rFonts w:asciiTheme="minorHAnsi" w:hAnsiTheme="minorHAnsi" w:cstheme="minorHAnsi"/>
        </w:rPr>
        <w:t xml:space="preserve"> (LOT)</w:t>
      </w:r>
      <w:r w:rsidRPr="00895959">
        <w:rPr>
          <w:rFonts w:asciiTheme="minorHAnsi" w:hAnsiTheme="minorHAnsi" w:cstheme="minorHAnsi"/>
        </w:rPr>
        <w:tab/>
        <w:t xml:space="preserve">    </w:t>
      </w:r>
      <w:r w:rsidR="00B609EE">
        <w:rPr>
          <w:rFonts w:asciiTheme="minorHAnsi" w:hAnsiTheme="minorHAnsi" w:cstheme="minorHAnsi"/>
        </w:rPr>
        <w:t xml:space="preserve">                                                           </w:t>
      </w:r>
      <w:r w:rsidR="0007659A">
        <w:rPr>
          <w:rFonts w:asciiTheme="minorHAnsi" w:hAnsiTheme="minorHAnsi" w:cstheme="minorHAnsi"/>
        </w:rPr>
        <w:t xml:space="preserve">   </w:t>
      </w:r>
      <w:r w:rsidR="0061411A">
        <w:rPr>
          <w:rFonts w:asciiTheme="minorHAnsi" w:hAnsiTheme="minorHAnsi" w:cstheme="minorHAnsi"/>
        </w:rPr>
        <w:t xml:space="preserve">   </w:t>
      </w:r>
      <w:r w:rsidR="0007659A">
        <w:rPr>
          <w:rFonts w:asciiTheme="minorHAnsi" w:hAnsiTheme="minorHAnsi" w:cstheme="minorHAnsi"/>
        </w:rPr>
        <w:t xml:space="preserve">   </w:t>
      </w:r>
      <w:r w:rsidR="00B609EE" w:rsidRPr="00895959">
        <w:rPr>
          <w:rFonts w:asciiTheme="minorHAnsi" w:hAnsiTheme="minorHAnsi" w:cstheme="minorHAnsi"/>
        </w:rPr>
        <w:t>N</w:t>
      </w:r>
      <w:r w:rsidR="0007659A">
        <w:rPr>
          <w:rFonts w:asciiTheme="minorHAnsi" w:hAnsiTheme="minorHAnsi" w:cstheme="minorHAnsi"/>
        </w:rPr>
        <w:t xml:space="preserve">r </w:t>
      </w:r>
      <w:r w:rsidR="00B609EE" w:rsidRPr="00895959">
        <w:rPr>
          <w:rFonts w:asciiTheme="minorHAnsi" w:hAnsiTheme="minorHAnsi" w:cstheme="minorHAnsi"/>
        </w:rPr>
        <w:t xml:space="preserve">seryjny    </w:t>
      </w:r>
    </w:p>
    <w:p w14:paraId="35ADFFF8" w14:textId="3DE17E58" w:rsidR="003F122D" w:rsidRPr="00895959" w:rsidRDefault="00B410FB" w:rsidP="003F122D">
      <w:pPr>
        <w:spacing w:after="0"/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36461541" wp14:editId="3B8881A2">
                <wp:simplePos x="0" y="0"/>
                <wp:positionH relativeFrom="margin">
                  <wp:align>right</wp:align>
                </wp:positionH>
                <wp:positionV relativeFrom="paragraph">
                  <wp:posOffset>185810</wp:posOffset>
                </wp:positionV>
                <wp:extent cx="2203366" cy="466725"/>
                <wp:effectExtent l="0" t="0" r="26035" b="2857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366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F84BFF" w14:textId="77777777" w:rsidR="003F122D" w:rsidRDefault="003F122D" w:rsidP="003F122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1541" id="_x0000_s1032" type="#_x0000_t202" style="position:absolute;margin-left:122.3pt;margin-top:14.65pt;width:173.5pt;height:36.75pt;z-index:251663360;visibility:visible;mso-wrap-style:square;mso-width-percent:0;mso-height-percent:0;mso-wrap-distance-left:9.05pt;mso-wrap-distance-top:0;mso-wrap-distance-right:9.05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" strokeweight=".5pt">
                <v:textbox inset="7.45pt,3.85pt,7.45pt,3.85pt">
                  <w:txbxContent>
                    <w:p w14:paraId="17F84BFF" w14:textId="77777777" w:rsidR="003F122D" w:rsidRDefault="003F122D" w:rsidP="003F122D"/>
                  </w:txbxContent>
                </v:textbox>
                <w10:wrap anchorx="margin"/>
              </v:shape>
            </w:pict>
          </mc:Fallback>
        </mc:AlternateContent>
      </w:r>
    </w:p>
    <w:p w14:paraId="5892BB7C" w14:textId="2F5A7FB1" w:rsidR="003F122D" w:rsidRPr="0061411A" w:rsidRDefault="008176E3" w:rsidP="00C632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240" w:lineRule="auto"/>
        <w:rPr>
          <w:rFonts w:asciiTheme="minorHAnsi" w:eastAsia="Times New Roman" w:hAnsiTheme="minorHAnsi" w:cstheme="minorHAnsi"/>
          <w:i/>
          <w:lang w:eastAsia="pl-PL"/>
        </w:rPr>
      </w:pPr>
      <w:r w:rsidRPr="0061411A">
        <w:rPr>
          <w:rFonts w:asciiTheme="minorHAnsi" w:eastAsia="Times New Roman" w:hAnsiTheme="minorHAnsi" w:cstheme="minorHAnsi"/>
          <w:i/>
          <w:lang w:eastAsia="pl-PL"/>
        </w:rPr>
        <w:t xml:space="preserve">Dla zgłaszanych </w:t>
      </w:r>
      <w:proofErr w:type="spellStart"/>
      <w:r w:rsidRPr="0061411A">
        <w:rPr>
          <w:rFonts w:asciiTheme="minorHAnsi" w:eastAsia="Times New Roman" w:hAnsiTheme="minorHAnsi" w:cstheme="minorHAnsi"/>
          <w:b/>
          <w:i/>
          <w:lang w:eastAsia="pl-PL"/>
        </w:rPr>
        <w:t>klipsownic</w:t>
      </w:r>
      <w:proofErr w:type="spellEnd"/>
      <w:r w:rsidRPr="0061411A">
        <w:rPr>
          <w:rFonts w:asciiTheme="minorHAnsi" w:eastAsia="Times New Roman" w:hAnsiTheme="minorHAnsi" w:cstheme="minorHAnsi"/>
          <w:i/>
          <w:lang w:eastAsia="pl-PL"/>
        </w:rPr>
        <w:t xml:space="preserve"> należy podać </w:t>
      </w:r>
      <w:r w:rsidR="009C2003">
        <w:rPr>
          <w:rFonts w:asciiTheme="minorHAnsi" w:eastAsia="Times New Roman" w:hAnsiTheme="minorHAnsi" w:cstheme="minorHAnsi"/>
          <w:i/>
          <w:lang w:eastAsia="pl-PL"/>
        </w:rPr>
        <w:t xml:space="preserve">wytwórcę i </w:t>
      </w:r>
      <w:r w:rsidRPr="0061411A">
        <w:rPr>
          <w:rFonts w:asciiTheme="minorHAnsi" w:eastAsia="Times New Roman" w:hAnsiTheme="minorHAnsi" w:cstheme="minorHAnsi"/>
          <w:i/>
          <w:lang w:eastAsia="pl-PL"/>
        </w:rPr>
        <w:t>nr katalogowy</w:t>
      </w:r>
      <w:r w:rsidR="009C2003">
        <w:rPr>
          <w:rFonts w:asciiTheme="minorHAnsi" w:eastAsia="Times New Roman" w:hAnsiTheme="minorHAnsi" w:cstheme="minorHAnsi"/>
          <w:i/>
          <w:lang w:eastAsia="pl-PL"/>
        </w:rPr>
        <w:br/>
      </w:r>
      <w:r w:rsidR="00603EC1" w:rsidRPr="0061411A">
        <w:rPr>
          <w:rFonts w:asciiTheme="minorHAnsi" w:eastAsia="Times New Roman" w:hAnsiTheme="minorHAnsi" w:cstheme="minorHAnsi"/>
          <w:i/>
          <w:lang w:eastAsia="pl-PL"/>
        </w:rPr>
        <w:t>stosowanych</w:t>
      </w:r>
      <w:r w:rsidR="009C2003">
        <w:rPr>
          <w:rFonts w:asciiTheme="minorHAnsi" w:eastAsia="Times New Roman" w:hAnsiTheme="minorHAnsi" w:cstheme="minorHAnsi"/>
          <w:i/>
          <w:lang w:eastAsia="pl-PL"/>
        </w:rPr>
        <w:t xml:space="preserve"> </w:t>
      </w:r>
      <w:r w:rsidRPr="0061411A">
        <w:rPr>
          <w:rFonts w:asciiTheme="minorHAnsi" w:eastAsia="Times New Roman" w:hAnsiTheme="minorHAnsi" w:cstheme="minorHAnsi"/>
          <w:i/>
          <w:lang w:eastAsia="pl-PL"/>
        </w:rPr>
        <w:t xml:space="preserve">klipsów, a dla </w:t>
      </w:r>
      <w:r w:rsidRPr="0061411A">
        <w:rPr>
          <w:rFonts w:asciiTheme="minorHAnsi" w:eastAsia="Times New Roman" w:hAnsiTheme="minorHAnsi" w:cstheme="minorHAnsi"/>
          <w:b/>
          <w:i/>
          <w:lang w:eastAsia="pl-PL"/>
        </w:rPr>
        <w:t>pistoletów biopsyjnych</w:t>
      </w:r>
      <w:r w:rsidR="009C2003">
        <w:rPr>
          <w:rFonts w:asciiTheme="minorHAnsi" w:eastAsia="Times New Roman" w:hAnsiTheme="minorHAnsi" w:cstheme="minorHAnsi"/>
          <w:i/>
          <w:lang w:eastAsia="pl-PL"/>
        </w:rPr>
        <w:t xml:space="preserve"> wytwórcę i nr katalogowy </w:t>
      </w:r>
      <w:r w:rsidRPr="0061411A">
        <w:rPr>
          <w:rFonts w:asciiTheme="minorHAnsi" w:eastAsia="Times New Roman" w:hAnsiTheme="minorHAnsi" w:cstheme="minorHAnsi"/>
          <w:i/>
          <w:lang w:eastAsia="pl-PL"/>
        </w:rPr>
        <w:t>igieł.</w:t>
      </w:r>
    </w:p>
    <w:p w14:paraId="102F5EB7" w14:textId="0A592EAC" w:rsidR="003F122D" w:rsidRPr="000431A4" w:rsidRDefault="003F122D" w:rsidP="0007659A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255083">
        <w:rPr>
          <w:rFonts w:asciiTheme="minorHAnsi" w:hAnsiTheme="minorHAnsi" w:cstheme="minorHAnsi"/>
          <w:b/>
        </w:rPr>
        <w:t xml:space="preserve">Gwarancja:        </w:t>
      </w:r>
      <w:r w:rsidRPr="00255083">
        <w:rPr>
          <w:rFonts w:asciiTheme="minorHAnsi" w:hAnsiTheme="minorHAnsi" w:cstheme="minorHAnsi"/>
          <w:b/>
        </w:rPr>
        <w:sym w:font="Wingdings 2" w:char="F0A3"/>
      </w:r>
      <w:r w:rsidR="007B00D1" w:rsidRPr="00255083">
        <w:rPr>
          <w:rFonts w:asciiTheme="minorHAnsi" w:hAnsiTheme="minorHAnsi" w:cstheme="minorHAnsi"/>
          <w:b/>
        </w:rPr>
        <w:t xml:space="preserve"> </w:t>
      </w:r>
      <w:r w:rsidRPr="00255083">
        <w:rPr>
          <w:rFonts w:asciiTheme="minorHAnsi" w:hAnsiTheme="minorHAnsi" w:cstheme="minorHAnsi"/>
          <w:b/>
        </w:rPr>
        <w:t xml:space="preserve">Tak   </w:t>
      </w:r>
      <w:r w:rsidRPr="00255083">
        <w:rPr>
          <w:rFonts w:asciiTheme="minorHAnsi" w:hAnsiTheme="minorHAnsi" w:cstheme="minorHAnsi"/>
          <w:b/>
        </w:rPr>
        <w:sym w:font="Wingdings 2" w:char="F0A3"/>
      </w:r>
      <w:r w:rsidR="007B00D1" w:rsidRPr="00255083">
        <w:rPr>
          <w:rFonts w:asciiTheme="minorHAnsi" w:hAnsiTheme="minorHAnsi" w:cstheme="minorHAnsi"/>
          <w:b/>
        </w:rPr>
        <w:t xml:space="preserve"> </w:t>
      </w:r>
      <w:r w:rsidRPr="00255083">
        <w:rPr>
          <w:rFonts w:asciiTheme="minorHAnsi" w:hAnsiTheme="minorHAnsi" w:cstheme="minorHAnsi"/>
          <w:b/>
        </w:rPr>
        <w:t>Nie</w:t>
      </w:r>
      <w:r w:rsidRPr="000431A4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</w:t>
      </w:r>
    </w:p>
    <w:p w14:paraId="5C0A8A05" w14:textId="158710F7" w:rsidR="000B5930" w:rsidRDefault="000B5930" w:rsidP="000431A4">
      <w:pPr>
        <w:spacing w:before="240" w:after="0"/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50BD9D66" wp14:editId="4870DBE0">
                <wp:simplePos x="0" y="0"/>
                <wp:positionH relativeFrom="margin">
                  <wp:align>left</wp:align>
                </wp:positionH>
                <wp:positionV relativeFrom="paragraph">
                  <wp:posOffset>342755</wp:posOffset>
                </wp:positionV>
                <wp:extent cx="6903085" cy="877042"/>
                <wp:effectExtent l="0" t="0" r="12065" b="1841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3085" cy="8770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94C18F" w14:textId="77777777" w:rsidR="003F122D" w:rsidRDefault="003F122D" w:rsidP="003F122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BD9D66" id="Text Box 8" o:spid="_x0000_s1033" type="#_x0000_t202" style="position:absolute;margin-left:0;margin-top:27pt;width:543.55pt;height:69.05pt;z-index:251664384;visibility:visible;mso-wrap-style:square;mso-width-percent:0;mso-height-percent:0;mso-wrap-distance-left:9.05pt;mso-wrap-distance-top:0;mso-wrap-distance-right:9.05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" strokeweight=".5pt">
                <v:textbox inset="7.45pt,3.85pt,7.45pt,3.85pt">
                  <w:txbxContent>
                    <w:p w14:paraId="2594C18F" w14:textId="77777777" w:rsidR="003F122D" w:rsidRDefault="003F122D" w:rsidP="003F122D"/>
                  </w:txbxContent>
                </v:textbox>
                <w10:wrap anchorx="margin"/>
              </v:shape>
            </w:pict>
          </mc:Fallback>
        </mc:AlternateContent>
      </w:r>
      <w:r w:rsidR="003F122D" w:rsidRPr="00895959">
        <w:rPr>
          <w:rFonts w:asciiTheme="minorHAnsi" w:hAnsiTheme="minorHAnsi" w:cstheme="minorHAnsi"/>
        </w:rPr>
        <w:t>Zgłoszenie klienta (pre</w:t>
      </w:r>
      <w:bookmarkStart w:id="0" w:name="_GoBack"/>
      <w:bookmarkEnd w:id="0"/>
      <w:r w:rsidR="003F122D" w:rsidRPr="00895959">
        <w:rPr>
          <w:rFonts w:asciiTheme="minorHAnsi" w:hAnsiTheme="minorHAnsi" w:cstheme="minorHAnsi"/>
        </w:rPr>
        <w:t xml:space="preserve">cyzyjny opis wady lub uszkodzenia):    </w:t>
      </w:r>
    </w:p>
    <w:p w14:paraId="6C6C08FF" w14:textId="401C376C" w:rsidR="000B5930" w:rsidRPr="00895959" w:rsidRDefault="000B5930" w:rsidP="000431A4">
      <w:pPr>
        <w:spacing w:before="240" w:after="0"/>
        <w:rPr>
          <w:rFonts w:asciiTheme="minorHAnsi" w:hAnsiTheme="minorHAnsi" w:cstheme="minorHAnsi"/>
        </w:rPr>
      </w:pPr>
    </w:p>
    <w:p w14:paraId="3BB967E7" w14:textId="760F4E29" w:rsidR="003F122D" w:rsidRPr="00895959" w:rsidRDefault="003F122D" w:rsidP="003F122D">
      <w:pPr>
        <w:rPr>
          <w:rFonts w:asciiTheme="minorHAnsi" w:hAnsiTheme="minorHAnsi" w:cstheme="minorHAnsi"/>
        </w:rPr>
      </w:pPr>
    </w:p>
    <w:p w14:paraId="31D77421" w14:textId="437D0A08" w:rsidR="003F122D" w:rsidRDefault="003F122D" w:rsidP="007B00D1">
      <w:pPr>
        <w:spacing w:after="0"/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</w:rPr>
        <w:t xml:space="preserve">    </w:t>
      </w:r>
    </w:p>
    <w:p w14:paraId="318EE51D" w14:textId="4C3DE284" w:rsidR="00BD1AF1" w:rsidRPr="00895959" w:rsidRDefault="00921FF5" w:rsidP="00BD1AF1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</w:rPr>
      </w:pPr>
      <w:r w:rsidRPr="00895959">
        <w:rPr>
          <w:rFonts w:asciiTheme="minorHAnsi" w:hAnsiTheme="minorHAnsi" w:cstheme="minorHAnsi"/>
          <w:b/>
        </w:rPr>
        <w:t>Wyrób zgłaszany zostanie p</w:t>
      </w:r>
      <w:r w:rsidR="003F122D" w:rsidRPr="00895959">
        <w:rPr>
          <w:rFonts w:asciiTheme="minorHAnsi" w:hAnsiTheme="minorHAnsi" w:cstheme="minorHAnsi"/>
          <w:b/>
        </w:rPr>
        <w:t xml:space="preserve">rzesyłany </w:t>
      </w:r>
      <w:r w:rsidRPr="00895959">
        <w:rPr>
          <w:rFonts w:asciiTheme="minorHAnsi" w:hAnsiTheme="minorHAnsi" w:cstheme="minorHAnsi"/>
          <w:b/>
        </w:rPr>
        <w:t>do dostawcy w celu badania</w:t>
      </w:r>
      <w:r w:rsidR="00CB6168" w:rsidRPr="00895959">
        <w:rPr>
          <w:rFonts w:asciiTheme="minorHAnsi" w:hAnsiTheme="minorHAnsi" w:cstheme="minorHAnsi"/>
          <w:b/>
        </w:rPr>
        <w:t>:</w:t>
      </w:r>
      <w:r w:rsidRPr="00895959">
        <w:rPr>
          <w:rFonts w:asciiTheme="minorHAnsi" w:hAnsiTheme="minorHAnsi" w:cstheme="minorHAnsi"/>
          <w:b/>
        </w:rPr>
        <w:t xml:space="preserve"> </w:t>
      </w:r>
      <w:r w:rsidRPr="00895959">
        <w:rPr>
          <w:rFonts w:asciiTheme="minorHAnsi" w:hAnsiTheme="minorHAnsi" w:cstheme="minorHAnsi"/>
        </w:rPr>
        <w:sym w:font="Wingdings 2" w:char="F0A3"/>
      </w:r>
      <w:r w:rsidRPr="00895959">
        <w:rPr>
          <w:rFonts w:asciiTheme="minorHAnsi" w:hAnsiTheme="minorHAnsi" w:cstheme="minorHAnsi"/>
          <w:b/>
        </w:rPr>
        <w:t xml:space="preserve">Tak  </w:t>
      </w:r>
      <w:r w:rsidR="000B5930">
        <w:rPr>
          <w:rFonts w:asciiTheme="minorHAnsi" w:hAnsiTheme="minorHAnsi" w:cstheme="minorHAnsi"/>
          <w:b/>
        </w:rPr>
        <w:t xml:space="preserve">     </w:t>
      </w:r>
      <w:r w:rsidRPr="00895959">
        <w:rPr>
          <w:rFonts w:asciiTheme="minorHAnsi" w:hAnsiTheme="minorHAnsi" w:cstheme="minorHAnsi"/>
          <w:b/>
        </w:rPr>
        <w:t xml:space="preserve"> </w:t>
      </w:r>
      <w:r w:rsidRPr="00895959">
        <w:rPr>
          <w:rFonts w:asciiTheme="minorHAnsi" w:hAnsiTheme="minorHAnsi" w:cstheme="minorHAnsi"/>
        </w:rPr>
        <w:sym w:font="Wingdings 2" w:char="F0A3"/>
      </w:r>
      <w:r w:rsidRPr="00895959">
        <w:rPr>
          <w:rFonts w:asciiTheme="minorHAnsi" w:hAnsiTheme="minorHAnsi" w:cstheme="minorHAnsi"/>
          <w:b/>
        </w:rPr>
        <w:t>Nie</w:t>
      </w:r>
    </w:p>
    <w:p w14:paraId="51F85C2E" w14:textId="63B43102" w:rsidR="00BD1AF1" w:rsidRDefault="00921FF5" w:rsidP="00286DF0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b/>
        </w:rPr>
      </w:pPr>
      <w:r w:rsidRPr="00895959">
        <w:rPr>
          <w:rFonts w:asciiTheme="minorHAnsi" w:hAnsiTheme="minorHAnsi" w:cstheme="minorHAnsi"/>
          <w:b/>
        </w:rPr>
        <w:t xml:space="preserve">Przesłany wyrób będzie </w:t>
      </w:r>
      <w:r w:rsidR="003F122D" w:rsidRPr="00895959">
        <w:rPr>
          <w:rFonts w:asciiTheme="minorHAnsi" w:hAnsiTheme="minorHAnsi" w:cstheme="minorHAnsi"/>
          <w:b/>
        </w:rPr>
        <w:sym w:font="Wingdings 2" w:char="F0A3"/>
      </w:r>
      <w:r w:rsidR="003F122D" w:rsidRPr="00895959">
        <w:rPr>
          <w:rFonts w:asciiTheme="minorHAnsi" w:hAnsiTheme="minorHAnsi" w:cstheme="minorHAnsi"/>
          <w:b/>
        </w:rPr>
        <w:t xml:space="preserve"> </w:t>
      </w:r>
      <w:r w:rsidR="00DC3A41" w:rsidRPr="00895959">
        <w:rPr>
          <w:rFonts w:asciiTheme="minorHAnsi" w:hAnsiTheme="minorHAnsi" w:cstheme="minorHAnsi"/>
          <w:b/>
        </w:rPr>
        <w:t>Wys</w:t>
      </w:r>
      <w:r w:rsidR="003F122D" w:rsidRPr="00895959">
        <w:rPr>
          <w:rFonts w:asciiTheme="minorHAnsi" w:hAnsiTheme="minorHAnsi" w:cstheme="minorHAnsi"/>
          <w:b/>
        </w:rPr>
        <w:t xml:space="preserve">terylizowany  </w:t>
      </w:r>
      <w:r w:rsidR="000B5930">
        <w:rPr>
          <w:rFonts w:asciiTheme="minorHAnsi" w:hAnsiTheme="minorHAnsi" w:cstheme="minorHAnsi"/>
          <w:b/>
        </w:rPr>
        <w:t xml:space="preserve">     </w:t>
      </w:r>
      <w:r w:rsidR="003F122D" w:rsidRPr="00895959">
        <w:rPr>
          <w:rFonts w:asciiTheme="minorHAnsi" w:hAnsiTheme="minorHAnsi" w:cstheme="minorHAnsi"/>
          <w:b/>
        </w:rPr>
        <w:t xml:space="preserve"> </w:t>
      </w:r>
      <w:r w:rsidR="003F122D" w:rsidRPr="00895959">
        <w:rPr>
          <w:rFonts w:asciiTheme="minorHAnsi" w:hAnsiTheme="minorHAnsi" w:cstheme="minorHAnsi"/>
          <w:b/>
        </w:rPr>
        <w:sym w:font="Wingdings 2" w:char="F0A3"/>
      </w:r>
      <w:r w:rsidR="003F122D" w:rsidRPr="00895959">
        <w:rPr>
          <w:rFonts w:asciiTheme="minorHAnsi" w:hAnsiTheme="minorHAnsi" w:cstheme="minorHAnsi"/>
          <w:b/>
        </w:rPr>
        <w:t xml:space="preserve"> </w:t>
      </w:r>
      <w:r w:rsidR="00BD1AF1" w:rsidRPr="00895959">
        <w:rPr>
          <w:rFonts w:asciiTheme="minorHAnsi" w:hAnsiTheme="minorHAnsi" w:cstheme="minorHAnsi"/>
          <w:b/>
        </w:rPr>
        <w:t xml:space="preserve">Zdezynfekowany </w:t>
      </w:r>
    </w:p>
    <w:p w14:paraId="268A3AE9" w14:textId="5AA5F9AA" w:rsidR="000B5930" w:rsidRPr="000B5930" w:rsidRDefault="000B5930" w:rsidP="009735D1">
      <w:pPr>
        <w:pStyle w:val="Akapitzlist"/>
        <w:numPr>
          <w:ilvl w:val="0"/>
          <w:numId w:val="2"/>
        </w:numPr>
        <w:spacing w:after="0"/>
        <w:rPr>
          <w:rFonts w:asciiTheme="minorHAnsi" w:hAnsiTheme="minorHAnsi" w:cstheme="minorHAnsi"/>
          <w:b/>
        </w:rPr>
      </w:pPr>
      <w:r w:rsidRPr="000B5930">
        <w:rPr>
          <w:rFonts w:asciiTheme="minorHAnsi" w:hAnsiTheme="minorHAnsi" w:cstheme="minorHAnsi"/>
          <w:b/>
        </w:rPr>
        <w:t xml:space="preserve">Decyzja w przypadku braku możliwości naprawy </w:t>
      </w:r>
      <w:r>
        <w:rPr>
          <w:rFonts w:asciiTheme="minorHAnsi" w:hAnsiTheme="minorHAnsi" w:cstheme="minorHAnsi"/>
          <w:b/>
        </w:rPr>
        <w:t>i/</w:t>
      </w:r>
      <w:r w:rsidRPr="000B5930">
        <w:rPr>
          <w:rFonts w:asciiTheme="minorHAnsi" w:hAnsiTheme="minorHAnsi" w:cstheme="minorHAnsi"/>
          <w:b/>
        </w:rPr>
        <w:t>lub stwierdzenia przez dostawcę</w:t>
      </w:r>
      <w:r>
        <w:rPr>
          <w:rFonts w:asciiTheme="minorHAnsi" w:hAnsiTheme="minorHAnsi" w:cstheme="minorHAnsi"/>
          <w:b/>
        </w:rPr>
        <w:t>,</w:t>
      </w:r>
      <w:r w:rsidRPr="000B5930">
        <w:rPr>
          <w:rFonts w:asciiTheme="minorHAnsi" w:hAnsiTheme="minorHAnsi" w:cstheme="minorHAnsi"/>
          <w:b/>
        </w:rPr>
        <w:t xml:space="preserve"> usterki zagrażającej bezpiecznemu użytkowaniu wyrobu: </w:t>
      </w:r>
      <w:r w:rsidRPr="000B5930">
        <w:rPr>
          <w:rFonts w:ascii="Segoe UI Symbol" w:hAnsi="Segoe UI Symbol" w:cs="Segoe UI Symbol"/>
          <w:b/>
        </w:rPr>
        <w:t>☐</w:t>
      </w:r>
      <w:r w:rsidRPr="000B5930">
        <w:rPr>
          <w:rFonts w:asciiTheme="minorHAnsi" w:hAnsiTheme="minorHAnsi" w:cstheme="minorHAnsi"/>
          <w:b/>
        </w:rPr>
        <w:t xml:space="preserve"> Zutylizowanie wyrobu u producenta</w:t>
      </w:r>
      <w:r>
        <w:rPr>
          <w:rFonts w:asciiTheme="minorHAnsi" w:hAnsiTheme="minorHAnsi" w:cstheme="minorHAnsi"/>
          <w:b/>
        </w:rPr>
        <w:t xml:space="preserve">   </w:t>
      </w:r>
      <w:r w:rsidRPr="000B5930">
        <w:rPr>
          <w:rFonts w:asciiTheme="minorHAnsi" w:hAnsiTheme="minorHAnsi" w:cstheme="minorHAnsi"/>
          <w:b/>
        </w:rPr>
        <w:t xml:space="preserve"> </w:t>
      </w:r>
      <w:r w:rsidRPr="000B5930">
        <w:rPr>
          <w:rFonts w:ascii="Segoe UI Symbol" w:hAnsi="Segoe UI Symbol" w:cs="Segoe UI Symbol"/>
          <w:b/>
        </w:rPr>
        <w:t>☐</w:t>
      </w:r>
      <w:r w:rsidRPr="000B5930">
        <w:rPr>
          <w:rFonts w:asciiTheme="minorHAnsi" w:hAnsiTheme="minorHAnsi" w:cstheme="minorHAnsi"/>
          <w:b/>
        </w:rPr>
        <w:t xml:space="preserve"> Odesłani</w:t>
      </w:r>
      <w:r w:rsidR="00255083">
        <w:rPr>
          <w:rFonts w:asciiTheme="minorHAnsi" w:hAnsiTheme="minorHAnsi" w:cstheme="minorHAnsi"/>
          <w:b/>
        </w:rPr>
        <w:t>e</w:t>
      </w:r>
      <w:r w:rsidRPr="000B5930">
        <w:rPr>
          <w:rFonts w:asciiTheme="minorHAnsi" w:hAnsiTheme="minorHAnsi" w:cstheme="minorHAnsi"/>
          <w:b/>
        </w:rPr>
        <w:t xml:space="preserve"> wyrobu do </w:t>
      </w:r>
      <w:r>
        <w:rPr>
          <w:rFonts w:asciiTheme="minorHAnsi" w:hAnsiTheme="minorHAnsi" w:cstheme="minorHAnsi"/>
          <w:b/>
        </w:rPr>
        <w:t>placówki</w:t>
      </w:r>
    </w:p>
    <w:p w14:paraId="1DAB7BA4" w14:textId="7F910E7D" w:rsidR="007B00D1" w:rsidRPr="00286DF0" w:rsidRDefault="00BD1AF1" w:rsidP="000B5930">
      <w:pPr>
        <w:ind w:firstLine="709"/>
        <w:rPr>
          <w:rFonts w:asciiTheme="minorHAnsi" w:hAnsiTheme="minorHAnsi" w:cstheme="minorHAnsi"/>
          <w:i/>
        </w:rPr>
      </w:pPr>
      <w:r w:rsidRPr="00286DF0">
        <w:rPr>
          <w:rFonts w:asciiTheme="minorHAnsi" w:hAnsiTheme="minorHAnsi" w:cstheme="minorHAnsi"/>
          <w:i/>
        </w:rPr>
        <w:t xml:space="preserve">Informujemy, że bez potwierdzenia w </w:t>
      </w:r>
      <w:r w:rsidRPr="00286DF0">
        <w:rPr>
          <w:rFonts w:asciiTheme="minorHAnsi" w:hAnsiTheme="minorHAnsi" w:cstheme="minorHAnsi"/>
          <w:b/>
          <w:i/>
        </w:rPr>
        <w:t>pkt 2</w:t>
      </w:r>
      <w:r w:rsidRPr="00286DF0">
        <w:rPr>
          <w:rFonts w:asciiTheme="minorHAnsi" w:hAnsiTheme="minorHAnsi" w:cstheme="minorHAnsi"/>
          <w:i/>
        </w:rPr>
        <w:t>. dajemy sobie prawo do nieotwierania przesyłki.</w:t>
      </w:r>
      <w:r w:rsidR="003F122D" w:rsidRPr="00286DF0">
        <w:rPr>
          <w:rFonts w:asciiTheme="minorHAnsi" w:hAnsiTheme="minorHAnsi" w:cstheme="minorHAnsi"/>
          <w:i/>
        </w:rPr>
        <w:t xml:space="preserve">         </w:t>
      </w:r>
    </w:p>
    <w:p w14:paraId="00CDA603" w14:textId="6C668007" w:rsidR="007B00D1" w:rsidRPr="007B00D1" w:rsidRDefault="007B00D1" w:rsidP="007B00D1">
      <w:pPr>
        <w:pStyle w:val="Bezodstpw"/>
        <w:spacing w:line="276" w:lineRule="auto"/>
        <w:rPr>
          <w:b/>
        </w:rPr>
      </w:pPr>
      <w:r w:rsidRPr="007B00D1">
        <w:rPr>
          <w:rFonts w:asciiTheme="minorHAnsi" w:hAnsiTheme="minorHAnsi" w:cstheme="minorHAnsi"/>
          <w:b/>
        </w:rPr>
        <w:t xml:space="preserve">Czas </w:t>
      </w:r>
      <w:r w:rsidRPr="007B00D1">
        <w:rPr>
          <w:b/>
        </w:rPr>
        <w:t>wykonania zlecenia serwisowego:</w:t>
      </w:r>
    </w:p>
    <w:p w14:paraId="7FCAE552" w14:textId="591B4569" w:rsidR="007B00D1" w:rsidRDefault="007B00D1" w:rsidP="00B410FB">
      <w:pPr>
        <w:pStyle w:val="Bezodstpw"/>
        <w:ind w:firstLine="709"/>
      </w:pPr>
      <w:r w:rsidRPr="007B00D1">
        <w:rPr>
          <w:rFonts w:ascii="Segoe UI Symbol" w:eastAsia="MS Gothic" w:hAnsi="Segoe UI Symbol" w:cs="Segoe UI Symbol"/>
          <w:lang w:eastAsia="zh-CN"/>
        </w:rPr>
        <w:t xml:space="preserve">☐ </w:t>
      </w:r>
      <w:r w:rsidRPr="007B00D1">
        <w:t>24</w:t>
      </w:r>
      <w:r>
        <w:t xml:space="preserve"> </w:t>
      </w:r>
      <w:r w:rsidRPr="007B00D1">
        <w:t>h w przypadku zgłoszeń pilnych;</w:t>
      </w:r>
    </w:p>
    <w:p w14:paraId="69E922B3" w14:textId="0642A497" w:rsidR="007B00D1" w:rsidRDefault="007B00D1" w:rsidP="00B410FB">
      <w:pPr>
        <w:pStyle w:val="Bezodstpw"/>
        <w:ind w:firstLine="709"/>
      </w:pPr>
      <w:r w:rsidRPr="007B00D1">
        <w:rPr>
          <w:rFonts w:ascii="Segoe UI Symbol" w:eastAsia="MS Gothic" w:hAnsi="Segoe UI Symbol" w:cs="Segoe UI Symbol"/>
          <w:lang w:eastAsia="zh-CN"/>
        </w:rPr>
        <w:t xml:space="preserve">☐ </w:t>
      </w:r>
      <w:r w:rsidRPr="007B00D1">
        <w:t>48</w:t>
      </w:r>
      <w:r>
        <w:t xml:space="preserve"> </w:t>
      </w:r>
      <w:r w:rsidRPr="007B00D1">
        <w:t xml:space="preserve">h w przypadku zgłoszeń mniej pilnych; </w:t>
      </w:r>
    </w:p>
    <w:p w14:paraId="66FA0689" w14:textId="63123CF8" w:rsidR="007B00D1" w:rsidRDefault="007B00D1" w:rsidP="00B410FB">
      <w:pPr>
        <w:pStyle w:val="Bezodstpw"/>
        <w:ind w:firstLine="709"/>
      </w:pPr>
      <w:r w:rsidRPr="007B00D1">
        <w:rPr>
          <w:rFonts w:ascii="Segoe UI Symbol" w:eastAsia="MS Gothic" w:hAnsi="Segoe UI Symbol" w:cs="Segoe UI Symbol"/>
          <w:lang w:eastAsia="zh-CN"/>
        </w:rPr>
        <w:t xml:space="preserve">☐ </w:t>
      </w:r>
      <w:r w:rsidRPr="007B00D1">
        <w:t>5 dni roboczych w przypadku pozostałych zgłoszeń</w:t>
      </w:r>
    </w:p>
    <w:p w14:paraId="395CE7CE" w14:textId="5E0D765A" w:rsidR="00FA5E0B" w:rsidRDefault="00FA5E0B" w:rsidP="00B410FB">
      <w:pPr>
        <w:pStyle w:val="Bezodstpw"/>
        <w:ind w:firstLine="709"/>
      </w:pPr>
      <w:r w:rsidRPr="007B00D1">
        <w:rPr>
          <w:rFonts w:ascii="Segoe UI Symbol" w:eastAsia="MS Gothic" w:hAnsi="Segoe UI Symbol" w:cs="Segoe UI Symbol"/>
          <w:lang w:eastAsia="zh-CN"/>
        </w:rPr>
        <w:t xml:space="preserve">☐ </w:t>
      </w:r>
      <w:r>
        <w:t>wg ustalonego czasu z klientem</w:t>
      </w:r>
      <w:r w:rsidRPr="007B00D1">
        <w:t xml:space="preserve"> w przypadku pozostałych zgłoszeń</w:t>
      </w:r>
    </w:p>
    <w:p w14:paraId="7344554D" w14:textId="77777777" w:rsidR="000B5930" w:rsidRDefault="000B5930" w:rsidP="00B410FB">
      <w:pPr>
        <w:pStyle w:val="Bezodstpw"/>
        <w:ind w:firstLine="709"/>
      </w:pPr>
    </w:p>
    <w:p w14:paraId="3D70BDBF" w14:textId="77777777" w:rsidR="003F122D" w:rsidRPr="00895959" w:rsidRDefault="003F122D" w:rsidP="003F122D">
      <w:pPr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 wp14:anchorId="29AC5A4B" wp14:editId="209DA5DE">
                <wp:simplePos x="0" y="0"/>
                <wp:positionH relativeFrom="column">
                  <wp:posOffset>5621</wp:posOffset>
                </wp:positionH>
                <wp:positionV relativeFrom="paragraph">
                  <wp:posOffset>215724</wp:posOffset>
                </wp:positionV>
                <wp:extent cx="6934954" cy="415925"/>
                <wp:effectExtent l="0" t="0" r="18415" b="22225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954" cy="41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648BE" w14:textId="77777777" w:rsidR="003F122D" w:rsidRDefault="003F122D" w:rsidP="003F122D"/>
                          <w:p w14:paraId="00F183A2" w14:textId="77777777" w:rsidR="003F122D" w:rsidRDefault="003F122D" w:rsidP="003F122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C5A4B" id="Text Box 14" o:spid="_x0000_s1034" type="#_x0000_t202" style="position:absolute;margin-left:.45pt;margin-top:17pt;width:546.05pt;height:32.75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" strokeweight=".5pt">
                <v:textbox inset="7.45pt,3.85pt,7.45pt,3.85pt">
                  <w:txbxContent>
                    <w:p w14:paraId="5B1648BE" w14:textId="77777777" w:rsidR="003F122D" w:rsidRDefault="003F122D" w:rsidP="003F122D"/>
                    <w:p w14:paraId="00F183A2" w14:textId="77777777" w:rsidR="003F122D" w:rsidRDefault="003F122D" w:rsidP="003F122D"/>
                  </w:txbxContent>
                </v:textbox>
              </v:shape>
            </w:pict>
          </mc:Fallback>
        </mc:AlternateContent>
      </w:r>
      <w:r w:rsidRPr="00895959">
        <w:rPr>
          <w:rFonts w:asciiTheme="minorHAnsi" w:hAnsiTheme="minorHAnsi" w:cstheme="minorHAnsi"/>
        </w:rPr>
        <w:t>Diagnoza</w:t>
      </w:r>
      <w:r w:rsidR="00542BE3" w:rsidRPr="00895959">
        <w:rPr>
          <w:rFonts w:asciiTheme="minorHAnsi" w:hAnsiTheme="minorHAnsi" w:cstheme="minorHAnsi"/>
        </w:rPr>
        <w:t xml:space="preserve"> (wypełnia dostawca)</w:t>
      </w:r>
      <w:r w:rsidRPr="00895959">
        <w:rPr>
          <w:rFonts w:asciiTheme="minorHAnsi" w:hAnsiTheme="minorHAnsi" w:cstheme="minorHAnsi"/>
        </w:rPr>
        <w:t>:</w:t>
      </w:r>
    </w:p>
    <w:p w14:paraId="1BC84CA7" w14:textId="77777777" w:rsidR="003F122D" w:rsidRPr="00895959" w:rsidRDefault="003F122D" w:rsidP="003F122D">
      <w:pPr>
        <w:rPr>
          <w:rFonts w:asciiTheme="minorHAnsi" w:hAnsiTheme="minorHAnsi" w:cstheme="minorHAnsi"/>
        </w:rPr>
      </w:pPr>
    </w:p>
    <w:p w14:paraId="6E315DDC" w14:textId="77777777" w:rsidR="00542BE3" w:rsidRPr="00895959" w:rsidRDefault="003F122D" w:rsidP="00542BE3">
      <w:pPr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1DEBDD1F" wp14:editId="03C7FE2C">
                <wp:simplePos x="0" y="0"/>
                <wp:positionH relativeFrom="column">
                  <wp:posOffset>19201</wp:posOffset>
                </wp:positionH>
                <wp:positionV relativeFrom="paragraph">
                  <wp:posOffset>225670</wp:posOffset>
                </wp:positionV>
                <wp:extent cx="6934954" cy="424815"/>
                <wp:effectExtent l="0" t="0" r="18415" b="1333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4954" cy="424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4929A" w14:textId="77777777" w:rsidR="003F122D" w:rsidRDefault="003F122D" w:rsidP="003F122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BDD1F" id="Text Box 10" o:spid="_x0000_s1035" type="#_x0000_t202" style="position:absolute;margin-left:1.5pt;margin-top:17.75pt;width:546.05pt;height:33.4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" strokeweight=".5pt">
                <v:textbox inset="7.45pt,3.85pt,7.45pt,3.85pt">
                  <w:txbxContent>
                    <w:p w14:paraId="3D34929A" w14:textId="77777777" w:rsidR="003F122D" w:rsidRDefault="003F122D" w:rsidP="003F122D"/>
                  </w:txbxContent>
                </v:textbox>
              </v:shape>
            </w:pict>
          </mc:Fallback>
        </mc:AlternateContent>
      </w:r>
      <w:r w:rsidRPr="00895959">
        <w:rPr>
          <w:rFonts w:asciiTheme="minorHAnsi" w:hAnsiTheme="minorHAnsi" w:cstheme="minorHAnsi"/>
        </w:rPr>
        <w:t>Działania serwisowe</w:t>
      </w:r>
      <w:r w:rsidR="00542BE3" w:rsidRPr="00895959">
        <w:rPr>
          <w:rFonts w:asciiTheme="minorHAnsi" w:hAnsiTheme="minorHAnsi" w:cstheme="minorHAnsi"/>
        </w:rPr>
        <w:t xml:space="preserve"> (wypełnia dostawca):</w:t>
      </w:r>
    </w:p>
    <w:p w14:paraId="241A1BBD" w14:textId="5A29EE82" w:rsidR="003F122D" w:rsidRPr="00895959" w:rsidRDefault="003F122D" w:rsidP="003F122D">
      <w:pPr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</w:rPr>
        <w:t xml:space="preserve">: </w:t>
      </w:r>
    </w:p>
    <w:p w14:paraId="18A6F728" w14:textId="77777777" w:rsidR="00542BE3" w:rsidRPr="00895959" w:rsidRDefault="003F122D" w:rsidP="00542BE3">
      <w:pPr>
        <w:rPr>
          <w:rFonts w:asciiTheme="minorHAnsi" w:hAnsiTheme="minorHAnsi" w:cstheme="minorHAnsi"/>
        </w:rPr>
      </w:pPr>
      <w:r w:rsidRPr="00895959">
        <w:rPr>
          <w:rFonts w:asciiTheme="minorHAnsi" w:hAnsiTheme="minorHAnsi" w:cstheme="minorHAnsi"/>
          <w:noProof/>
          <w:lang w:eastAsia="pl-PL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 wp14:anchorId="09FEBD62" wp14:editId="026409D7">
                <wp:simplePos x="0" y="0"/>
                <wp:positionH relativeFrom="margin">
                  <wp:posOffset>14674</wp:posOffset>
                </wp:positionH>
                <wp:positionV relativeFrom="paragraph">
                  <wp:posOffset>217510</wp:posOffset>
                </wp:positionV>
                <wp:extent cx="6930428" cy="452438"/>
                <wp:effectExtent l="0" t="0" r="22860" b="24130"/>
                <wp:wrapNone/>
                <wp:docPr id="1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0428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42C283" w14:textId="77777777" w:rsidR="003F122D" w:rsidRDefault="003F122D" w:rsidP="003F122D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FEBD62" id="Text Box 12" o:spid="_x0000_s1036" type="#_x0000_t202" style="position:absolute;margin-left:1.15pt;margin-top:17.15pt;width:545.7pt;height:35.65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" strokeweight=".5pt">
                <v:textbox inset="7.45pt,3.85pt,7.45pt,3.85pt">
                  <w:txbxContent>
                    <w:p w14:paraId="1942C283" w14:textId="77777777" w:rsidR="003F122D" w:rsidRDefault="003F122D" w:rsidP="003F122D"/>
                  </w:txbxContent>
                </v:textbox>
                <w10:wrap anchorx="margin"/>
              </v:shape>
            </w:pict>
          </mc:Fallback>
        </mc:AlternateContent>
      </w:r>
      <w:r w:rsidRPr="00895959">
        <w:rPr>
          <w:rFonts w:asciiTheme="minorHAnsi" w:hAnsiTheme="minorHAnsi" w:cstheme="minorHAnsi"/>
        </w:rPr>
        <w:t>Uwagi</w:t>
      </w:r>
      <w:r w:rsidR="00542BE3" w:rsidRPr="00895959">
        <w:rPr>
          <w:rFonts w:asciiTheme="minorHAnsi" w:hAnsiTheme="minorHAnsi" w:cstheme="minorHAnsi"/>
        </w:rPr>
        <w:t xml:space="preserve"> (wypełnia dostawca):</w:t>
      </w:r>
    </w:p>
    <w:p w14:paraId="586476AC" w14:textId="77777777" w:rsidR="003F122D" w:rsidRPr="00895959" w:rsidRDefault="003F122D" w:rsidP="003F122D">
      <w:pPr>
        <w:rPr>
          <w:rFonts w:asciiTheme="minorHAnsi" w:hAnsiTheme="minorHAnsi" w:cstheme="minorHAnsi"/>
        </w:rPr>
      </w:pPr>
    </w:p>
    <w:p w14:paraId="5121F957" w14:textId="7C3C5844" w:rsidR="00C67EA9" w:rsidRDefault="00C67EA9" w:rsidP="003F122D">
      <w:pPr>
        <w:rPr>
          <w:rFonts w:asciiTheme="minorHAnsi" w:hAnsiTheme="minorHAnsi" w:cstheme="minorHAnsi"/>
        </w:rPr>
      </w:pPr>
    </w:p>
    <w:p w14:paraId="1F6756CC" w14:textId="4FFDB33D" w:rsidR="00DF4FF7" w:rsidRPr="00895959" w:rsidRDefault="003F122D" w:rsidP="00942D49">
      <w:pPr>
        <w:spacing w:after="0"/>
        <w:ind w:left="4963"/>
        <w:rPr>
          <w:rFonts w:asciiTheme="minorHAnsi" w:hAnsiTheme="minorHAnsi" w:cstheme="minorHAnsi"/>
          <w:b/>
        </w:rPr>
      </w:pPr>
      <w:r w:rsidRPr="00895959">
        <w:rPr>
          <w:rFonts w:asciiTheme="minorHAnsi" w:hAnsiTheme="minorHAnsi" w:cstheme="minorHAnsi"/>
        </w:rPr>
        <w:t>Data, pieczęć i podpis</w:t>
      </w:r>
      <w:r w:rsidR="00942D49">
        <w:rPr>
          <w:rFonts w:asciiTheme="minorHAnsi" w:hAnsiTheme="minorHAnsi" w:cstheme="minorHAnsi"/>
        </w:rPr>
        <w:t xml:space="preserve"> </w:t>
      </w:r>
      <w:r w:rsidR="00942D49" w:rsidRPr="00895959">
        <w:rPr>
          <w:rFonts w:asciiTheme="minorHAnsi" w:hAnsiTheme="minorHAnsi" w:cstheme="minorHAnsi"/>
          <w:b/>
        </w:rPr>
        <w:t>…………</w:t>
      </w:r>
      <w:r w:rsidR="00942D49">
        <w:rPr>
          <w:rFonts w:asciiTheme="minorHAnsi" w:hAnsiTheme="minorHAnsi" w:cstheme="minorHAnsi"/>
          <w:b/>
        </w:rPr>
        <w:t xml:space="preserve">……………………..       </w:t>
      </w:r>
    </w:p>
    <w:sectPr w:rsidR="00DF4FF7" w:rsidRPr="00895959" w:rsidSect="00B410FB">
      <w:headerReference w:type="default" r:id="rId7"/>
      <w:footerReference w:type="default" r:id="rId8"/>
      <w:pgSz w:w="11906" w:h="16838"/>
      <w:pgMar w:top="1560" w:right="566" w:bottom="709" w:left="426" w:header="283" w:footer="340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0358E" w14:textId="77777777" w:rsidR="000B17A0" w:rsidRDefault="000B17A0">
      <w:r>
        <w:separator/>
      </w:r>
    </w:p>
  </w:endnote>
  <w:endnote w:type="continuationSeparator" w:id="0">
    <w:p w14:paraId="38EE6D5B" w14:textId="77777777" w:rsidR="000B17A0" w:rsidRDefault="000B1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4E0859" w14:textId="554EED98" w:rsidR="00FA39C2" w:rsidRPr="00895959" w:rsidRDefault="00895959" w:rsidP="00295FDF">
    <w:pPr>
      <w:pStyle w:val="Stopka"/>
      <w:rPr>
        <w:rFonts w:asciiTheme="minorHAnsi" w:hAnsiTheme="minorHAnsi" w:cstheme="minorHAnsi"/>
        <w:sz w:val="22"/>
        <w:szCs w:val="22"/>
      </w:rPr>
    </w:pPr>
    <w:r w:rsidRPr="00895959">
      <w:rPr>
        <w:rFonts w:asciiTheme="minorHAnsi" w:hAnsiTheme="minorHAnsi" w:cstheme="minorHAnsi"/>
        <w:noProof/>
        <w:sz w:val="22"/>
        <w:szCs w:val="22"/>
        <w:lang w:eastAsia="pl-PL" w:bidi="ar-SA"/>
      </w:rPr>
      <w:t>BM-F</w:t>
    </w:r>
    <w:r w:rsidR="007B00D1">
      <w:rPr>
        <w:rFonts w:asciiTheme="minorHAnsi" w:hAnsiTheme="minorHAnsi" w:cstheme="minorHAnsi"/>
        <w:noProof/>
        <w:sz w:val="22"/>
        <w:szCs w:val="22"/>
        <w:lang w:eastAsia="pl-PL" w:bidi="ar-SA"/>
      </w:rPr>
      <w:t>18</w:t>
    </w:r>
    <w:r w:rsidRPr="00895959">
      <w:rPr>
        <w:rFonts w:asciiTheme="minorHAnsi" w:hAnsiTheme="minorHAnsi" w:cstheme="minorHAnsi"/>
        <w:noProof/>
        <w:sz w:val="22"/>
        <w:szCs w:val="22"/>
        <w:lang w:eastAsia="pl-PL" w:bidi="ar-SA"/>
      </w:rPr>
      <w:t>-01-v</w:t>
    </w:r>
    <w:r w:rsidR="00003C4F">
      <w:rPr>
        <w:rFonts w:asciiTheme="minorHAnsi" w:hAnsiTheme="minorHAnsi" w:cstheme="minorHAnsi"/>
        <w:noProof/>
        <w:sz w:val="22"/>
        <w:szCs w:val="22"/>
        <w:lang w:eastAsia="pl-PL" w:bidi="ar-SA"/>
      </w:rPr>
      <w:t>0</w:t>
    </w:r>
    <w:r w:rsidR="000B5930">
      <w:rPr>
        <w:rFonts w:asciiTheme="minorHAnsi" w:hAnsiTheme="minorHAnsi" w:cstheme="minorHAnsi"/>
        <w:noProof/>
        <w:sz w:val="22"/>
        <w:szCs w:val="22"/>
        <w:lang w:eastAsia="pl-PL" w:bidi="ar-SA"/>
      </w:rPr>
      <w:t>4</w:t>
    </w:r>
    <w:r w:rsidRPr="00895959">
      <w:rPr>
        <w:rFonts w:asciiTheme="minorHAnsi" w:hAnsiTheme="minorHAnsi" w:cstheme="minorHAnsi"/>
        <w:noProof/>
        <w:sz w:val="22"/>
        <w:szCs w:val="22"/>
        <w:lang w:eastAsia="pl-PL" w:bidi="ar-SA"/>
      </w:rPr>
      <w:t xml:space="preserve"> / </w:t>
    </w:r>
    <w:r w:rsidR="000B5930">
      <w:rPr>
        <w:rFonts w:asciiTheme="minorHAnsi" w:hAnsiTheme="minorHAnsi" w:cstheme="minorHAnsi"/>
        <w:noProof/>
        <w:sz w:val="22"/>
        <w:szCs w:val="22"/>
        <w:lang w:eastAsia="pl-PL" w:bidi="ar-SA"/>
      </w:rPr>
      <w:t>24.04.2026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2F2D2E" w14:textId="77777777" w:rsidR="000B17A0" w:rsidRDefault="000B17A0">
      <w:r>
        <w:separator/>
      </w:r>
    </w:p>
  </w:footnote>
  <w:footnote w:type="continuationSeparator" w:id="0">
    <w:p w14:paraId="0778E1F6" w14:textId="77777777" w:rsidR="000B17A0" w:rsidRDefault="000B17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17F906" w14:textId="77777777" w:rsidR="00DF4FF7" w:rsidRDefault="0018510C">
    <w:pPr>
      <w:pStyle w:val="Nagwek"/>
    </w:pPr>
    <w:r>
      <w:rPr>
        <w:noProof/>
        <w:lang w:eastAsia="pl-PL" w:bidi="ar-SA"/>
      </w:rPr>
      <w:drawing>
        <wp:inline distT="0" distB="0" distL="0" distR="0" wp14:anchorId="4FCF6D6B" wp14:editId="63A58B98">
          <wp:extent cx="2631600" cy="712800"/>
          <wp:effectExtent l="0" t="0" r="0" b="0"/>
          <wp:docPr id="22" name="Obraz 22" descr="Naglowek _BM_POLAND-01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glowek _BM_POLAND-01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275"/>
                  <a:stretch>
                    <a:fillRect/>
                  </a:stretch>
                </pic:blipFill>
                <pic:spPr bwMode="auto">
                  <a:xfrm>
                    <a:off x="0" y="0"/>
                    <a:ext cx="2631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AE030C"/>
    <w:multiLevelType w:val="hybridMultilevel"/>
    <w:tmpl w:val="26388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44631"/>
    <w:multiLevelType w:val="hybridMultilevel"/>
    <w:tmpl w:val="2CB0AE9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F9D1ECD"/>
    <w:multiLevelType w:val="hybridMultilevel"/>
    <w:tmpl w:val="263888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C75E3"/>
    <w:multiLevelType w:val="hybridMultilevel"/>
    <w:tmpl w:val="87183166"/>
    <w:lvl w:ilvl="0" w:tplc="D0D874C8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22D"/>
    <w:rsid w:val="00003C4F"/>
    <w:rsid w:val="000431A4"/>
    <w:rsid w:val="00070E68"/>
    <w:rsid w:val="0007659A"/>
    <w:rsid w:val="000B17A0"/>
    <w:rsid w:val="000B5930"/>
    <w:rsid w:val="000E00E8"/>
    <w:rsid w:val="00144FC9"/>
    <w:rsid w:val="0018510C"/>
    <w:rsid w:val="0019355A"/>
    <w:rsid w:val="001A2CBE"/>
    <w:rsid w:val="00255083"/>
    <w:rsid w:val="00283A1A"/>
    <w:rsid w:val="00286DF0"/>
    <w:rsid w:val="00295FDF"/>
    <w:rsid w:val="00396E4D"/>
    <w:rsid w:val="003F122D"/>
    <w:rsid w:val="00485AF4"/>
    <w:rsid w:val="00491681"/>
    <w:rsid w:val="00506DE1"/>
    <w:rsid w:val="00532979"/>
    <w:rsid w:val="005347D4"/>
    <w:rsid w:val="00542BE3"/>
    <w:rsid w:val="00553D5A"/>
    <w:rsid w:val="005E7152"/>
    <w:rsid w:val="005F293A"/>
    <w:rsid w:val="00603EC1"/>
    <w:rsid w:val="0060686E"/>
    <w:rsid w:val="0061411A"/>
    <w:rsid w:val="00624B84"/>
    <w:rsid w:val="00635839"/>
    <w:rsid w:val="00661EA4"/>
    <w:rsid w:val="00693A59"/>
    <w:rsid w:val="006B4146"/>
    <w:rsid w:val="006F306F"/>
    <w:rsid w:val="0079480B"/>
    <w:rsid w:val="007B00D1"/>
    <w:rsid w:val="008176E3"/>
    <w:rsid w:val="008422EF"/>
    <w:rsid w:val="00895959"/>
    <w:rsid w:val="008B5BB8"/>
    <w:rsid w:val="008E2D7D"/>
    <w:rsid w:val="00921FF5"/>
    <w:rsid w:val="00942D49"/>
    <w:rsid w:val="00954147"/>
    <w:rsid w:val="009A4C78"/>
    <w:rsid w:val="009B2A8A"/>
    <w:rsid w:val="009C2003"/>
    <w:rsid w:val="00A13F69"/>
    <w:rsid w:val="00A2228F"/>
    <w:rsid w:val="00AB689A"/>
    <w:rsid w:val="00AB75F1"/>
    <w:rsid w:val="00B30242"/>
    <w:rsid w:val="00B3307A"/>
    <w:rsid w:val="00B410FB"/>
    <w:rsid w:val="00B439AA"/>
    <w:rsid w:val="00B609EE"/>
    <w:rsid w:val="00BB58F7"/>
    <w:rsid w:val="00BD1AF1"/>
    <w:rsid w:val="00C32A24"/>
    <w:rsid w:val="00C378BF"/>
    <w:rsid w:val="00C63251"/>
    <w:rsid w:val="00C67EA9"/>
    <w:rsid w:val="00CA611C"/>
    <w:rsid w:val="00CB6168"/>
    <w:rsid w:val="00CD4690"/>
    <w:rsid w:val="00CD7D26"/>
    <w:rsid w:val="00D8471A"/>
    <w:rsid w:val="00DC3A41"/>
    <w:rsid w:val="00DD3192"/>
    <w:rsid w:val="00DF4FF7"/>
    <w:rsid w:val="00DF6161"/>
    <w:rsid w:val="00E24A30"/>
    <w:rsid w:val="00E257CC"/>
    <w:rsid w:val="00E7174D"/>
    <w:rsid w:val="00E82594"/>
    <w:rsid w:val="00E87EAC"/>
    <w:rsid w:val="00F52FC8"/>
    <w:rsid w:val="00F6339F"/>
    <w:rsid w:val="00F93145"/>
    <w:rsid w:val="00FA39C2"/>
    <w:rsid w:val="00FA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6FB8472"/>
  <w15:chartTrackingRefBased/>
  <w15:docId w15:val="{69727BC5-AF75-4678-B9BB-2D47524E9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BE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rPr>
      <w:rFonts w:eastAsia="SimSun" w:cs="Mangal"/>
      <w:kern w:val="1"/>
      <w:sz w:val="24"/>
      <w:szCs w:val="24"/>
      <w:lang w:eastAsia="hi-IN" w:bidi="hi-IN"/>
    </w:rPr>
  </w:style>
  <w:style w:type="paragraph" w:customStyle="1" w:styleId="Nagwek2">
    <w:name w:val="Nagłówek2"/>
    <w:basedOn w:val="Normalny"/>
    <w:next w:val="Tekstpodstawowy"/>
    <w:pPr>
      <w:keepNext/>
      <w:widowControl w:val="0"/>
      <w:spacing w:before="240" w:after="120" w:line="240" w:lineRule="auto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Tekstpodstawowy">
    <w:name w:val="Body Text"/>
    <w:basedOn w:val="Normalny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Lista">
    <w:name w:val="List"/>
    <w:basedOn w:val="Tekstpodstawowy"/>
  </w:style>
  <w:style w:type="paragraph" w:customStyle="1" w:styleId="Podpis2">
    <w:name w:val="Podpis2"/>
    <w:basedOn w:val="Normalny"/>
    <w:pPr>
      <w:widowControl w:val="0"/>
      <w:suppressLineNumber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Indeks">
    <w:name w:val="Indeks"/>
    <w:basedOn w:val="Normalny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Nagwek1">
    <w:name w:val="Nagłówek1"/>
    <w:basedOn w:val="Normalny"/>
    <w:next w:val="Tekstpodstawowy"/>
    <w:pPr>
      <w:keepNext/>
      <w:widowControl w:val="0"/>
      <w:spacing w:before="240" w:after="120" w:line="240" w:lineRule="auto"/>
    </w:pPr>
    <w:rPr>
      <w:rFonts w:ascii="Arial" w:eastAsia="Microsoft YaHei" w:hAnsi="Arial" w:cs="Arial"/>
      <w:kern w:val="1"/>
      <w:sz w:val="28"/>
      <w:szCs w:val="28"/>
      <w:lang w:eastAsia="hi-IN" w:bidi="hi-IN"/>
    </w:rPr>
  </w:style>
  <w:style w:type="paragraph" w:customStyle="1" w:styleId="Podpis1">
    <w:name w:val="Podpis1"/>
    <w:basedOn w:val="Normalny"/>
    <w:pPr>
      <w:widowControl w:val="0"/>
      <w:suppressLineNumber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styleId="Nagwek">
    <w:name w:val="header"/>
    <w:basedOn w:val="Normalny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Stopka">
    <w:name w:val="footer"/>
    <w:basedOn w:val="Normalny"/>
    <w:pPr>
      <w:widowControl w:val="0"/>
      <w:suppressLineNumber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07A"/>
    <w:pPr>
      <w:widowControl w:val="0"/>
      <w:spacing w:after="0" w:line="240" w:lineRule="auto"/>
    </w:pPr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TekstdymkaZnak">
    <w:name w:val="Tekst dymka Znak"/>
    <w:link w:val="Tekstdymka"/>
    <w:uiPriority w:val="99"/>
    <w:semiHidden/>
    <w:rsid w:val="00B3307A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styleId="Akapitzlist">
    <w:name w:val="List Paragraph"/>
    <w:basedOn w:val="Normalny"/>
    <w:link w:val="AkapitzlistZnak"/>
    <w:uiPriority w:val="34"/>
    <w:qFormat/>
    <w:rsid w:val="005E715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B0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0D1"/>
    <w:pPr>
      <w:suppressAutoHyphens w:val="0"/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0D1"/>
    <w:rPr>
      <w:rFonts w:asciiTheme="minorHAnsi" w:eastAsiaTheme="minorHAnsi" w:hAnsiTheme="minorHAnsi" w:cstheme="minorBidi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7B00D1"/>
    <w:rPr>
      <w:rFonts w:ascii="Calibri" w:eastAsia="Calibri" w:hAnsi="Calibri" w:cs="Calibri"/>
      <w:sz w:val="22"/>
      <w:szCs w:val="22"/>
      <w:lang w:eastAsia="ar-SA"/>
    </w:rPr>
  </w:style>
  <w:style w:type="paragraph" w:styleId="Bezodstpw">
    <w:name w:val="No Spacing"/>
    <w:uiPriority w:val="1"/>
    <w:qFormat/>
    <w:rsid w:val="007B00D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8176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8176E3"/>
    <w:rPr>
      <w:rFonts w:ascii="Courier New" w:hAnsi="Courier New" w:cs="Courier New"/>
    </w:rPr>
  </w:style>
  <w:style w:type="character" w:styleId="HTML-kod">
    <w:name w:val="HTML Code"/>
    <w:basedOn w:val="Domylnaczcionkaakapitu"/>
    <w:uiPriority w:val="99"/>
    <w:semiHidden/>
    <w:unhideWhenUsed/>
    <w:rsid w:val="008176E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6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.banasik\Desktop\DrukiFirmowe\BM_POLAND_DRUK_WAW_2019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BM_POLAND_DRUK_WAW_2019.dotx</Template>
  <TotalTime>1</TotalTime>
  <Pages>1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t.banasik</dc:creator>
  <cp:keywords/>
  <cp:lastModifiedBy>p.zwierzchowski</cp:lastModifiedBy>
  <cp:revision>3</cp:revision>
  <cp:lastPrinted>2019-03-13T15:06:00Z</cp:lastPrinted>
  <dcterms:created xsi:type="dcterms:W3CDTF">2026-04-24T12:02:00Z</dcterms:created>
  <dcterms:modified xsi:type="dcterms:W3CDTF">2026-04-24T12:16:00Z</dcterms:modified>
</cp:coreProperties>
</file>